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8BC" w:rsidRPr="003B03F0" w:rsidRDefault="007F28BC" w:rsidP="007F28BC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11</w:t>
      </w: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 xml:space="preserve">JOURNAL ARTICLE REVIEWS </w:t>
      </w:r>
    </w:p>
    <w:p w:rsidR="007F28BC" w:rsidRDefault="007F28BC" w:rsidP="007F28BC">
      <w:p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>Overview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:  </w:t>
      </w:r>
      <w:r w:rsidRPr="003F4E34">
        <w:rPr>
          <w:rFonts w:ascii="Calibri" w:hAnsi="Calibri" w:cs="Calibri"/>
          <w:sz w:val="22"/>
          <w:szCs w:val="22"/>
        </w:rPr>
        <w:t xml:space="preserve">You may submit two reviews.  As per the grading matrix, only your best will count toward your final grade.  </w:t>
      </w:r>
    </w:p>
    <w:p w:rsidR="007F28BC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ab/>
      </w:r>
      <w:r w:rsidRPr="003F4E34">
        <w:rPr>
          <w:rFonts w:ascii="Calibri" w:hAnsi="Calibri" w:cs="Calibri"/>
          <w:sz w:val="22"/>
          <w:szCs w:val="22"/>
        </w:rPr>
        <w:t>Again, you may submit two (no more), and I will take your best score.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Guidelines</w:t>
      </w:r>
    </w:p>
    <w:p w:rsidR="007F28BC" w:rsidRPr="003B03F0" w:rsidRDefault="007F28BC" w:rsidP="007F28BC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 may ONLY review articles found within peer-reviewed scholarly journals.</w:t>
      </w:r>
    </w:p>
    <w:p w:rsidR="007F28BC" w:rsidRPr="003B03F0" w:rsidRDefault="007F28BC" w:rsidP="007F28BC">
      <w:pPr>
        <w:numPr>
          <w:ilvl w:val="0"/>
          <w:numId w:val="1"/>
        </w:numPr>
        <w:rPr>
          <w:rFonts w:ascii="Calibri" w:hAnsi="Calibri" w:cs="Calibri"/>
          <w:b/>
          <w:i/>
          <w:sz w:val="22"/>
          <w:szCs w:val="22"/>
        </w:rPr>
      </w:pPr>
      <w:r w:rsidRPr="003B03F0">
        <w:rPr>
          <w:rFonts w:ascii="Calibri" w:hAnsi="Calibri" w:cs="Calibri"/>
          <w:b/>
          <w:i/>
          <w:sz w:val="22"/>
          <w:szCs w:val="22"/>
        </w:rPr>
        <w:t>You may ONLY review article from a journal. Journals must have a publication date within the last five years.</w:t>
      </w:r>
    </w:p>
    <w:p w:rsidR="007F28BC" w:rsidRPr="003B03F0" w:rsidRDefault="007F28BC" w:rsidP="007F28BC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 are only permitted to use one article per journal (edition).</w:t>
      </w:r>
    </w:p>
    <w:p w:rsidR="007F28BC" w:rsidRPr="003B03F0" w:rsidRDefault="007F28BC" w:rsidP="007F28BC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Your reviews </w:t>
      </w:r>
      <w:r w:rsidRPr="003B03F0">
        <w:rPr>
          <w:rFonts w:ascii="Calibri" w:hAnsi="Calibri" w:cs="Calibri"/>
          <w:b/>
          <w:sz w:val="22"/>
          <w:szCs w:val="22"/>
          <w:u w:val="single"/>
        </w:rPr>
        <w:t>MUST</w:t>
      </w:r>
      <w:r w:rsidRPr="003B03F0">
        <w:rPr>
          <w:rFonts w:ascii="Calibri" w:hAnsi="Calibri" w:cs="Calibri"/>
          <w:sz w:val="22"/>
          <w:szCs w:val="22"/>
        </w:rPr>
        <w:t xml:space="preserve"> be based on the concepts being discussed during that section of the course.</w:t>
      </w:r>
    </w:p>
    <w:p w:rsidR="007F28BC" w:rsidRPr="003B03F0" w:rsidRDefault="007F28BC" w:rsidP="007F28BC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 must provide a functional link for the entire article.  No link, no points.</w:t>
      </w: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>Content</w:t>
      </w:r>
    </w:p>
    <w:p w:rsidR="007F28BC" w:rsidRPr="003B03F0" w:rsidRDefault="007F28BC" w:rsidP="007F28BC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Cover Page (This does NOT count toward the page total) 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Your name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Your course number and section (PSY 200 XX)  --  XX should be replaced by your actual section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The title of the article 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The name of the journal</w:t>
      </w:r>
    </w:p>
    <w:p w:rsidR="007F28BC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The date/edition/page numbers and author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Each section MUST be labeled as per the template provided.</w:t>
      </w:r>
    </w:p>
    <w:p w:rsidR="007F28BC" w:rsidRPr="003B03F0" w:rsidRDefault="007F28BC" w:rsidP="007F28BC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Text (2 sections)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Section I:  Description (Starting on the first line of the page you start with: Section I: then start writing)</w:t>
      </w:r>
    </w:p>
    <w:p w:rsidR="007F28BC" w:rsidRPr="003B03F0" w:rsidRDefault="007F28BC" w:rsidP="007F28BC">
      <w:pPr>
        <w:numPr>
          <w:ilvl w:val="2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This must be organized via the headers (sections) used by the author(s)</w:t>
      </w:r>
    </w:p>
    <w:p w:rsidR="007F28BC" w:rsidRPr="003B03F0" w:rsidRDefault="007F28BC" w:rsidP="007F28BC">
      <w:pPr>
        <w:numPr>
          <w:ilvl w:val="2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Describe the contents of the article – in your own words.</w:t>
      </w:r>
    </w:p>
    <w:p w:rsidR="007F28BC" w:rsidRPr="003B03F0" w:rsidRDefault="007F28BC" w:rsidP="007F28BC">
      <w:pPr>
        <w:numPr>
          <w:ilvl w:val="2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Each section must be described – in your own words.</w:t>
      </w:r>
    </w:p>
    <w:p w:rsidR="007F28BC" w:rsidRPr="003B03F0" w:rsidRDefault="007F28BC" w:rsidP="007F28BC">
      <w:pPr>
        <w:numPr>
          <w:ilvl w:val="2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Your grade will reflect how well you provide evidence that you read the entire article.</w:t>
      </w:r>
    </w:p>
    <w:p w:rsidR="007F28BC" w:rsidRPr="003B03F0" w:rsidRDefault="007F28BC" w:rsidP="007F28BC">
      <w:pPr>
        <w:numPr>
          <w:ilvl w:val="1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Section II: Application (On the next line after you finish your description you write: Section II: then start)</w:t>
      </w:r>
    </w:p>
    <w:p w:rsidR="007F28BC" w:rsidRPr="003B03F0" w:rsidRDefault="007F28BC" w:rsidP="007F28BC">
      <w:pPr>
        <w:numPr>
          <w:ilvl w:val="2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Apply at least one aspect of the article to your life.</w:t>
      </w:r>
    </w:p>
    <w:p w:rsidR="007F28BC" w:rsidRPr="003B03F0" w:rsidRDefault="007F28BC" w:rsidP="007F28BC">
      <w:pPr>
        <w:numPr>
          <w:ilvl w:val="2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The application is tied to the specific aspect of the article from which it is taken.  </w:t>
      </w:r>
    </w:p>
    <w:p w:rsidR="007F28BC" w:rsidRPr="003B03F0" w:rsidRDefault="007F28BC" w:rsidP="007F28BC">
      <w:pPr>
        <w:numPr>
          <w:ilvl w:val="4"/>
          <w:numId w:val="2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For example:  Within section </w:t>
      </w:r>
      <w:proofErr w:type="spellStart"/>
      <w:r w:rsidRPr="003B03F0">
        <w:rPr>
          <w:rFonts w:ascii="Calibri" w:hAnsi="Calibri" w:cs="Calibri"/>
          <w:sz w:val="22"/>
          <w:szCs w:val="22"/>
        </w:rPr>
        <w:t>xxxx</w:t>
      </w:r>
      <w:proofErr w:type="spellEnd"/>
      <w:r w:rsidRPr="003B03F0">
        <w:rPr>
          <w:rFonts w:ascii="Calibri" w:hAnsi="Calibri" w:cs="Calibri"/>
          <w:sz w:val="22"/>
          <w:szCs w:val="22"/>
        </w:rPr>
        <w:t xml:space="preserve"> the authors describe …..</w:t>
      </w: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>Format Requirements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Do NOT include your name or course information as part of your text.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Margins </w:t>
      </w:r>
      <w:r w:rsidRPr="003B03F0">
        <w:rPr>
          <w:rFonts w:ascii="Calibri" w:hAnsi="Calibri" w:cs="Calibri"/>
          <w:b/>
          <w:sz w:val="22"/>
          <w:szCs w:val="22"/>
          <w:u w:val="single"/>
        </w:rPr>
        <w:t>MUST</w:t>
      </w:r>
      <w:r w:rsidRPr="003B03F0">
        <w:rPr>
          <w:rFonts w:ascii="Calibri" w:hAnsi="Calibri" w:cs="Calibri"/>
          <w:sz w:val="22"/>
          <w:szCs w:val="22"/>
        </w:rPr>
        <w:t xml:space="preserve"> be set at 1” (all sides) - Double check the margins after you print your document.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Set the line spacing at 1.15 – Please also double check this.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You </w:t>
      </w:r>
      <w:r w:rsidRPr="003B03F0">
        <w:rPr>
          <w:rFonts w:ascii="Calibri" w:hAnsi="Calibri" w:cs="Calibri"/>
          <w:b/>
          <w:sz w:val="22"/>
          <w:szCs w:val="22"/>
          <w:u w:val="single"/>
        </w:rPr>
        <w:t>MUST</w:t>
      </w:r>
      <w:r w:rsidRPr="003B03F0">
        <w:rPr>
          <w:rFonts w:ascii="Calibri" w:hAnsi="Calibri" w:cs="Calibri"/>
          <w:sz w:val="22"/>
          <w:szCs w:val="22"/>
        </w:rPr>
        <w:t xml:space="preserve"> use 10-point font. (Calibri or New Times Roman)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Gutters will be left at zero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There is to be NO indenting or bullet points.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 are NOT to have running headers.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Remove the “space after paragraph” option.</w:t>
      </w:r>
    </w:p>
    <w:p w:rsidR="007F28BC" w:rsidRPr="003B03F0" w:rsidRDefault="007F28BC" w:rsidP="007F28BC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Any attempts to “stretch” your reviews will lead to significant point reductions. Gutters, etc….</w:t>
      </w: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>Grading</w:t>
      </w:r>
    </w:p>
    <w:p w:rsidR="007F28BC" w:rsidRPr="003B03F0" w:rsidRDefault="007F28BC" w:rsidP="007F28BC">
      <w:p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b/>
          <w:sz w:val="22"/>
          <w:szCs w:val="22"/>
        </w:rPr>
        <w:tab/>
        <w:t xml:space="preserve">NOTE:  To grade your papers I will cut and paste from the portal into a MS Word file.  </w:t>
      </w:r>
      <w:r w:rsidRPr="003B03F0">
        <w:rPr>
          <w:rFonts w:ascii="Calibri" w:hAnsi="Calibri" w:cs="Calibri"/>
          <w:sz w:val="22"/>
          <w:szCs w:val="22"/>
        </w:rPr>
        <w:t>Description - You are providing evidence that you read the entire article.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Provide complete evidence that you read the entire article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Please cover all sections (i.e. Abstract, Introduction, Methods, Statistics, Analysis, Discussion)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This must be in your own words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This must be in proper English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Wording Examples:</w:t>
      </w:r>
    </w:p>
    <w:p w:rsidR="007F28BC" w:rsidRPr="003B03F0" w:rsidRDefault="007F28BC" w:rsidP="007F28BC">
      <w:pPr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According to the author(s)…..</w:t>
      </w:r>
    </w:p>
    <w:p w:rsidR="007F28BC" w:rsidRPr="003B03F0" w:rsidRDefault="007F28BC" w:rsidP="007F28BC">
      <w:pPr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The article states that….</w:t>
      </w:r>
    </w:p>
    <w:p w:rsidR="007F28BC" w:rsidRPr="003B03F0" w:rsidRDefault="007F28BC" w:rsidP="007F28BC">
      <w:pPr>
        <w:numPr>
          <w:ilvl w:val="1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Application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The more specific the application, the more points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The more accurate the application, the more points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This must be in proper English</w:t>
      </w:r>
    </w:p>
    <w:p w:rsidR="007F28BC" w:rsidRPr="003B03F0" w:rsidRDefault="007F28BC" w:rsidP="007F28BC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You must reference specific section of the paper from which your application was taken</w:t>
      </w:r>
    </w:p>
    <w:p w:rsidR="007F28BC" w:rsidRPr="003B03F0" w:rsidRDefault="007F28BC" w:rsidP="007F28BC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12</w:t>
      </w: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</w:rPr>
      </w:pPr>
      <w:r w:rsidRPr="003B03F0">
        <w:rPr>
          <w:rFonts w:ascii="Calibri" w:hAnsi="Calibri" w:cs="Calibri"/>
          <w:b/>
          <w:sz w:val="22"/>
          <w:szCs w:val="22"/>
        </w:rPr>
        <w:t xml:space="preserve">JOURNAL ARTICLE REVIEWS </w:t>
      </w: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>EXAMPLE / TEMPLATE</w:t>
      </w: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35560</wp:posOffset>
                </wp:positionV>
                <wp:extent cx="2425700" cy="2560320"/>
                <wp:effectExtent l="5715" t="12065" r="6985" b="889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8BC" w:rsidRDefault="007F28BC" w:rsidP="007F28BC"/>
                          <w:p w:rsidR="007F28BC" w:rsidRDefault="007F28BC" w:rsidP="007F28BC">
                            <w:pPr>
                              <w:jc w:val="center"/>
                            </w:pPr>
                            <w:r>
                              <w:t>Daffy Duck</w:t>
                            </w:r>
                          </w:p>
                          <w:p w:rsidR="007F28BC" w:rsidRDefault="007F28BC" w:rsidP="007F28BC">
                            <w:pPr>
                              <w:jc w:val="center"/>
                            </w:pPr>
                            <w:r>
                              <w:t>Child Psychology</w:t>
                            </w:r>
                          </w:p>
                          <w:p w:rsidR="007F28BC" w:rsidRDefault="007F28BC" w:rsidP="007F28BC">
                            <w:pPr>
                              <w:jc w:val="center"/>
                            </w:pPr>
                            <w:r>
                              <w:t>Section ONLN#</w:t>
                            </w:r>
                          </w:p>
                          <w:p w:rsidR="007F28BC" w:rsidRDefault="007F28BC" w:rsidP="007F28BC"/>
                          <w:p w:rsidR="007F28BC" w:rsidRDefault="007F28BC" w:rsidP="007F28BC">
                            <w:pPr>
                              <w:jc w:val="center"/>
                            </w:pPr>
                            <w:r>
                              <w:t xml:space="preserve">Journal Review </w:t>
                            </w:r>
                          </w:p>
                          <w:p w:rsidR="007F28BC" w:rsidRDefault="007F28BC" w:rsidP="007F28BC">
                            <w:pPr>
                              <w:jc w:val="center"/>
                            </w:pPr>
                            <w:r>
                              <w:t>Unit # ___</w:t>
                            </w:r>
                          </w:p>
                          <w:p w:rsidR="007F28BC" w:rsidRDefault="007F28BC" w:rsidP="007F28BC"/>
                          <w:p w:rsidR="007F28BC" w:rsidRDefault="007F28BC" w:rsidP="007F28BC">
                            <w:r>
                              <w:t xml:space="preserve">Journal Name: 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>You must include “Journal Name:”</w:t>
                            </w:r>
                          </w:p>
                          <w:p w:rsidR="007F28BC" w:rsidRDefault="007F28BC" w:rsidP="007F28BC"/>
                          <w:p w:rsidR="007F28BC" w:rsidRDefault="007F28BC" w:rsidP="007F28BC">
                            <w:r>
                              <w:t>Title of Article: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 xml:space="preserve"> You must include “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Title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>:”</w:t>
                            </w:r>
                          </w:p>
                          <w:p w:rsidR="007F28BC" w:rsidRDefault="007F28BC" w:rsidP="007F28BC"/>
                          <w:p w:rsidR="007F28BC" w:rsidRDefault="007F28BC" w:rsidP="007F28BC">
                            <w:r>
                              <w:t xml:space="preserve">Journal Date: 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>You must include “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Date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>:”</w:t>
                            </w:r>
                          </w:p>
                          <w:p w:rsidR="007F28BC" w:rsidRDefault="007F28BC" w:rsidP="007F28BC"/>
                          <w:p w:rsidR="007F28BC" w:rsidRDefault="007F28BC" w:rsidP="007F28BC">
                            <w:r>
                              <w:t xml:space="preserve">Author(s): 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>You must include “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Authors</w:t>
                            </w:r>
                            <w:r w:rsidRPr="006134C5">
                              <w:rPr>
                                <w:sz w:val="16"/>
                                <w:szCs w:val="16"/>
                              </w:rPr>
                              <w:t>:”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0.2pt;margin-top:2.8pt;width:191pt;height:20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">
                <v:textbox>
                  <w:txbxContent>
                    <w:p w:rsidR="007F28BC" w:rsidRDefault="007F28BC" w:rsidP="007F28BC"/>
                    <w:p w:rsidR="007F28BC" w:rsidRDefault="007F28BC" w:rsidP="007F28BC">
                      <w:pPr>
                        <w:jc w:val="center"/>
                      </w:pPr>
                      <w:r>
                        <w:t>Daffy Duck</w:t>
                      </w:r>
                    </w:p>
                    <w:p w:rsidR="007F28BC" w:rsidRDefault="007F28BC" w:rsidP="007F28BC">
                      <w:pPr>
                        <w:jc w:val="center"/>
                      </w:pPr>
                      <w:r>
                        <w:t>Child Psychology</w:t>
                      </w:r>
                    </w:p>
                    <w:p w:rsidR="007F28BC" w:rsidRDefault="007F28BC" w:rsidP="007F28BC">
                      <w:pPr>
                        <w:jc w:val="center"/>
                      </w:pPr>
                      <w:r>
                        <w:t>Section ONLN#</w:t>
                      </w:r>
                    </w:p>
                    <w:p w:rsidR="007F28BC" w:rsidRDefault="007F28BC" w:rsidP="007F28BC"/>
                    <w:p w:rsidR="007F28BC" w:rsidRDefault="007F28BC" w:rsidP="007F28BC">
                      <w:pPr>
                        <w:jc w:val="center"/>
                      </w:pPr>
                      <w:r>
                        <w:t xml:space="preserve">Journal Review </w:t>
                      </w:r>
                    </w:p>
                    <w:p w:rsidR="007F28BC" w:rsidRDefault="007F28BC" w:rsidP="007F28BC">
                      <w:pPr>
                        <w:jc w:val="center"/>
                      </w:pPr>
                      <w:r>
                        <w:t>Unit # ___</w:t>
                      </w:r>
                    </w:p>
                    <w:p w:rsidR="007F28BC" w:rsidRDefault="007F28BC" w:rsidP="007F28BC"/>
                    <w:p w:rsidR="007F28BC" w:rsidRDefault="007F28BC" w:rsidP="007F28BC">
                      <w:r>
                        <w:t xml:space="preserve">Journal Name: </w:t>
                      </w:r>
                      <w:r w:rsidRPr="006134C5">
                        <w:rPr>
                          <w:sz w:val="16"/>
                          <w:szCs w:val="16"/>
                        </w:rPr>
                        <w:t>You must include “Journal Name:”</w:t>
                      </w:r>
                    </w:p>
                    <w:p w:rsidR="007F28BC" w:rsidRDefault="007F28BC" w:rsidP="007F28BC"/>
                    <w:p w:rsidR="007F28BC" w:rsidRDefault="007F28BC" w:rsidP="007F28BC">
                      <w:r>
                        <w:t>Title of Article:</w:t>
                      </w:r>
                      <w:r w:rsidRPr="006134C5">
                        <w:rPr>
                          <w:sz w:val="16"/>
                          <w:szCs w:val="16"/>
                        </w:rPr>
                        <w:t xml:space="preserve"> You must include “</w:t>
                      </w:r>
                      <w:r>
                        <w:rPr>
                          <w:sz w:val="16"/>
                          <w:szCs w:val="16"/>
                        </w:rPr>
                        <w:t>Title</w:t>
                      </w:r>
                      <w:r w:rsidRPr="006134C5">
                        <w:rPr>
                          <w:sz w:val="16"/>
                          <w:szCs w:val="16"/>
                        </w:rPr>
                        <w:t>:”</w:t>
                      </w:r>
                    </w:p>
                    <w:p w:rsidR="007F28BC" w:rsidRDefault="007F28BC" w:rsidP="007F28BC"/>
                    <w:p w:rsidR="007F28BC" w:rsidRDefault="007F28BC" w:rsidP="007F28BC">
                      <w:r>
                        <w:t xml:space="preserve">Journal Date: </w:t>
                      </w:r>
                      <w:r w:rsidRPr="006134C5">
                        <w:rPr>
                          <w:sz w:val="16"/>
                          <w:szCs w:val="16"/>
                        </w:rPr>
                        <w:t>You must include “</w:t>
                      </w:r>
                      <w:r>
                        <w:rPr>
                          <w:sz w:val="16"/>
                          <w:szCs w:val="16"/>
                        </w:rPr>
                        <w:t>Date</w:t>
                      </w:r>
                      <w:r w:rsidRPr="006134C5">
                        <w:rPr>
                          <w:sz w:val="16"/>
                          <w:szCs w:val="16"/>
                        </w:rPr>
                        <w:t>:”</w:t>
                      </w:r>
                    </w:p>
                    <w:p w:rsidR="007F28BC" w:rsidRDefault="007F28BC" w:rsidP="007F28BC"/>
                    <w:p w:rsidR="007F28BC" w:rsidRDefault="007F28BC" w:rsidP="007F28BC">
                      <w:r>
                        <w:t xml:space="preserve">Author(s): </w:t>
                      </w:r>
                      <w:r w:rsidRPr="006134C5">
                        <w:rPr>
                          <w:sz w:val="16"/>
                          <w:szCs w:val="16"/>
                        </w:rPr>
                        <w:t>You must include “</w:t>
                      </w:r>
                      <w:r>
                        <w:rPr>
                          <w:sz w:val="16"/>
                          <w:szCs w:val="16"/>
                        </w:rPr>
                        <w:t>Authors</w:t>
                      </w:r>
                      <w:r w:rsidRPr="006134C5">
                        <w:rPr>
                          <w:sz w:val="16"/>
                          <w:szCs w:val="16"/>
                        </w:rPr>
                        <w:t>:”</w:t>
                      </w:r>
                    </w:p>
                  </w:txbxContent>
                </v:textbox>
              </v:shape>
            </w:pict>
          </mc:Fallback>
        </mc:AlternateContent>
      </w:r>
      <w:r w:rsidRPr="003B03F0">
        <w:rPr>
          <w:rFonts w:ascii="Calibri" w:hAnsi="Calibri" w:cs="Calibri"/>
          <w:sz w:val="22"/>
          <w:szCs w:val="22"/>
        </w:rPr>
        <w:t xml:space="preserve"> COVER PAGE</w:t>
      </w: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117475</wp:posOffset>
                </wp:positionV>
                <wp:extent cx="2440305" cy="2438400"/>
                <wp:effectExtent l="5715" t="10795" r="1143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8BC" w:rsidRDefault="007F28BC" w:rsidP="007F28BC">
                            <w:r>
                              <w:t xml:space="preserve">Part I: </w:t>
                            </w:r>
                          </w:p>
                          <w:p w:rsidR="007F28BC" w:rsidRDefault="007F28BC" w:rsidP="007F28BC">
                            <w:r>
                              <w:t>Introduction</w:t>
                            </w:r>
                            <w:proofErr w:type="gramStart"/>
                            <w:r>
                              <w:t>:………………………………………………….........</w:t>
                            </w:r>
                            <w:proofErr w:type="gramEnd"/>
                          </w:p>
                          <w:p w:rsidR="007F28BC" w:rsidRDefault="007F28BC" w:rsidP="007F28BC">
                            <w:r>
                              <w:t>Methods</w:t>
                            </w:r>
                            <w:proofErr w:type="gramStart"/>
                            <w:r>
                              <w:t>:…………………………………………………………......</w:t>
                            </w:r>
                            <w:proofErr w:type="gramEnd"/>
                          </w:p>
                          <w:p w:rsidR="007F28BC" w:rsidRDefault="007F28BC" w:rsidP="007F28BC">
                            <w:r>
                              <w:t>Sample</w:t>
                            </w:r>
                            <w:proofErr w:type="gramStart"/>
                            <w:r>
                              <w:t>:……………………………………………………………</w:t>
                            </w:r>
                            <w:proofErr w:type="gramEnd"/>
                          </w:p>
                          <w:p w:rsidR="007F28BC" w:rsidRDefault="007F28BC" w:rsidP="007F28BC">
                            <w:r>
                              <w:t>Results</w:t>
                            </w:r>
                            <w:proofErr w:type="gramStart"/>
                            <w:r>
                              <w:t>:……………………………………………………………</w:t>
                            </w:r>
                            <w:proofErr w:type="gramEnd"/>
                          </w:p>
                          <w:p w:rsidR="007F28BC" w:rsidRDefault="007F28BC" w:rsidP="007F28BC">
                            <w:r>
                              <w:t>Analysis</w:t>
                            </w:r>
                            <w:proofErr w:type="gramStart"/>
                            <w:r>
                              <w:t>:…………………………………………………………….</w:t>
                            </w:r>
                            <w:proofErr w:type="gramEnd"/>
                          </w:p>
                          <w:p w:rsidR="007F28BC" w:rsidRDefault="007F28BC" w:rsidP="007F28BC">
                            <w:r>
                              <w:t>Discussion</w:t>
                            </w:r>
                            <w:proofErr w:type="gramStart"/>
                            <w:r>
                              <w:t>:…………………………………………………………..</w:t>
                            </w:r>
                            <w:proofErr w:type="gramEnd"/>
                          </w:p>
                          <w:p w:rsidR="007F28BC" w:rsidRDefault="007F28BC" w:rsidP="007F28BC"/>
                          <w:p w:rsidR="007F28BC" w:rsidRDefault="007F28BC" w:rsidP="007F28BC">
                            <w:r>
                              <w:t xml:space="preserve">You must include the label of each section. </w:t>
                            </w:r>
                          </w:p>
                          <w:p w:rsidR="007F28BC" w:rsidRDefault="007F28BC" w:rsidP="007F28BC">
                            <w:r>
                              <w:t xml:space="preserve">Do not skip lines.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60.2pt;margin-top:9.25pt;width:192.15pt;height:19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">
                <v:textbox>
                  <w:txbxContent>
                    <w:p w:rsidR="007F28BC" w:rsidRDefault="007F28BC" w:rsidP="007F28BC">
                      <w:r>
                        <w:t xml:space="preserve">Part I: </w:t>
                      </w:r>
                    </w:p>
                    <w:p w:rsidR="007F28BC" w:rsidRDefault="007F28BC" w:rsidP="007F28BC">
                      <w:r>
                        <w:t>Introduction</w:t>
                      </w:r>
                      <w:proofErr w:type="gramStart"/>
                      <w:r>
                        <w:t>:………………………………………………….........</w:t>
                      </w:r>
                      <w:proofErr w:type="gramEnd"/>
                    </w:p>
                    <w:p w:rsidR="007F28BC" w:rsidRDefault="007F28BC" w:rsidP="007F28BC">
                      <w:r>
                        <w:t>Methods</w:t>
                      </w:r>
                      <w:proofErr w:type="gramStart"/>
                      <w:r>
                        <w:t>:…………………………………………………………......</w:t>
                      </w:r>
                      <w:proofErr w:type="gramEnd"/>
                    </w:p>
                    <w:p w:rsidR="007F28BC" w:rsidRDefault="007F28BC" w:rsidP="007F28BC">
                      <w:r>
                        <w:t>Sample</w:t>
                      </w:r>
                      <w:proofErr w:type="gramStart"/>
                      <w:r>
                        <w:t>:……………………………………………………………</w:t>
                      </w:r>
                      <w:proofErr w:type="gramEnd"/>
                    </w:p>
                    <w:p w:rsidR="007F28BC" w:rsidRDefault="007F28BC" w:rsidP="007F28BC">
                      <w:r>
                        <w:t>Results</w:t>
                      </w:r>
                      <w:proofErr w:type="gramStart"/>
                      <w:r>
                        <w:t>:……………………………………………………………</w:t>
                      </w:r>
                      <w:proofErr w:type="gramEnd"/>
                    </w:p>
                    <w:p w:rsidR="007F28BC" w:rsidRDefault="007F28BC" w:rsidP="007F28BC">
                      <w:r>
                        <w:t>Analysis</w:t>
                      </w:r>
                      <w:proofErr w:type="gramStart"/>
                      <w:r>
                        <w:t>:…………………………………………………………….</w:t>
                      </w:r>
                      <w:proofErr w:type="gramEnd"/>
                    </w:p>
                    <w:p w:rsidR="007F28BC" w:rsidRDefault="007F28BC" w:rsidP="007F28BC">
                      <w:r>
                        <w:t>Discussion</w:t>
                      </w:r>
                      <w:proofErr w:type="gramStart"/>
                      <w:r>
                        <w:t>:…………………………………………………………..</w:t>
                      </w:r>
                      <w:proofErr w:type="gramEnd"/>
                    </w:p>
                    <w:p w:rsidR="007F28BC" w:rsidRDefault="007F28BC" w:rsidP="007F28BC"/>
                    <w:p w:rsidR="007F28BC" w:rsidRDefault="007F28BC" w:rsidP="007F28BC">
                      <w:r>
                        <w:t xml:space="preserve">You must include the label of each section. </w:t>
                      </w:r>
                    </w:p>
                    <w:p w:rsidR="007F28BC" w:rsidRDefault="007F28BC" w:rsidP="007F28BC">
                      <w:r>
                        <w:t xml:space="preserve">Do not skip lines. </w:t>
                      </w:r>
                    </w:p>
                  </w:txbxContent>
                </v:textbox>
              </v:shape>
            </w:pict>
          </mc:Fallback>
        </mc:AlternateContent>
      </w:r>
      <w:r w:rsidRPr="003B03F0">
        <w:rPr>
          <w:rFonts w:ascii="Calibri" w:hAnsi="Calibri" w:cs="Calibri"/>
          <w:sz w:val="22"/>
          <w:szCs w:val="22"/>
        </w:rPr>
        <w:t>SECTION I</w:t>
      </w: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pStyle w:val="ListParagraph"/>
        <w:ind w:left="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ind w:left="1080"/>
        <w:rPr>
          <w:rFonts w:ascii="Calibri" w:hAnsi="Calibri" w:cs="Calibri"/>
          <w:sz w:val="22"/>
          <w:szCs w:val="22"/>
        </w:rPr>
      </w:pPr>
    </w:p>
    <w:p w:rsidR="007F28BC" w:rsidRPr="003B03F0" w:rsidRDefault="007F28BC" w:rsidP="007F28BC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>SECTION II</w:t>
      </w:r>
    </w:p>
    <w:p w:rsidR="007F28BC" w:rsidRPr="003B03F0" w:rsidRDefault="007F28BC" w:rsidP="007F28BC">
      <w:pPr>
        <w:jc w:val="right"/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37465</wp:posOffset>
                </wp:positionV>
                <wp:extent cx="2468245" cy="2141220"/>
                <wp:effectExtent l="7620" t="9525" r="1016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245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8BC" w:rsidRDefault="007F28BC" w:rsidP="007F28BC">
                            <w:r>
                              <w:t xml:space="preserve">Part II: </w:t>
                            </w:r>
                          </w:p>
                          <w:p w:rsidR="007F28BC" w:rsidRDefault="007F28BC" w:rsidP="007F28BC">
                            <w:r>
                              <w:t>Start text here……………………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159.6pt;margin-top:2.95pt;width:194.35pt;height:16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">
                <v:textbox>
                  <w:txbxContent>
                    <w:p w:rsidR="007F28BC" w:rsidRDefault="007F28BC" w:rsidP="007F28BC">
                      <w:r>
                        <w:t xml:space="preserve">Part II: </w:t>
                      </w:r>
                    </w:p>
                    <w:p w:rsidR="007F28BC" w:rsidRDefault="007F28BC" w:rsidP="007F28BC">
                      <w:r>
                        <w:t>Start text here……………………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3B03F0">
        <w:rPr>
          <w:rFonts w:ascii="Calibri" w:hAnsi="Calibri" w:cs="Calibri"/>
          <w:sz w:val="22"/>
          <w:szCs w:val="22"/>
        </w:rPr>
        <w:br w:type="page"/>
      </w:r>
      <w:r>
        <w:rPr>
          <w:rFonts w:ascii="Calibri" w:hAnsi="Calibri" w:cs="Calibri"/>
          <w:sz w:val="22"/>
          <w:szCs w:val="22"/>
        </w:rPr>
        <w:lastRenderedPageBreak/>
        <w:t>13</w:t>
      </w: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>JOURNAL ARTICLE REVIEWS</w:t>
      </w:r>
    </w:p>
    <w:p w:rsidR="007F28BC" w:rsidRPr="003B03F0" w:rsidRDefault="007F28BC" w:rsidP="007F28B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  <w:r w:rsidRPr="003B03F0">
        <w:rPr>
          <w:rFonts w:ascii="Calibri" w:hAnsi="Calibri" w:cs="Calibri"/>
          <w:b/>
          <w:sz w:val="22"/>
          <w:szCs w:val="22"/>
          <w:u w:val="single"/>
        </w:rPr>
        <w:t xml:space="preserve">GRADING MATRIX: </w:t>
      </w: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</w:p>
    <w:p w:rsidR="007F28BC" w:rsidRDefault="007F28BC" w:rsidP="007F28BC">
      <w:pPr>
        <w:rPr>
          <w:rFonts w:ascii="Calibri" w:hAnsi="Calibri" w:cs="Calibri"/>
          <w:sz w:val="22"/>
          <w:szCs w:val="22"/>
        </w:rPr>
      </w:pPr>
      <w:r w:rsidRPr="003B03F0">
        <w:rPr>
          <w:rFonts w:ascii="Calibri" w:hAnsi="Calibri" w:cs="Calibri"/>
          <w:sz w:val="22"/>
          <w:szCs w:val="22"/>
        </w:rPr>
        <w:t xml:space="preserve">NOTE: To grade I will cut and paste what you loaded into Black Board into a MS Word file.  I will then check for all </w:t>
      </w:r>
    </w:p>
    <w:p w:rsidR="007F28BC" w:rsidRDefault="007F28BC" w:rsidP="007F28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proofErr w:type="gramStart"/>
      <w:r w:rsidRPr="003B03F0">
        <w:rPr>
          <w:rFonts w:ascii="Calibri" w:hAnsi="Calibri" w:cs="Calibri"/>
          <w:sz w:val="22"/>
          <w:szCs w:val="22"/>
        </w:rPr>
        <w:t>formatting</w:t>
      </w:r>
      <w:proofErr w:type="gramEnd"/>
      <w:r w:rsidRPr="003B03F0">
        <w:rPr>
          <w:rFonts w:ascii="Calibri" w:hAnsi="Calibri" w:cs="Calibri"/>
          <w:sz w:val="22"/>
          <w:szCs w:val="22"/>
        </w:rPr>
        <w:t xml:space="preserve"> and correct where needed prior to grading. </w:t>
      </w:r>
      <w:r>
        <w:rPr>
          <w:rFonts w:ascii="Calibri" w:hAnsi="Calibri" w:cs="Calibri"/>
          <w:sz w:val="22"/>
          <w:szCs w:val="22"/>
        </w:rPr>
        <w:t xml:space="preserve">Attempts to “stretch” the actual length will result in a </w:t>
      </w:r>
    </w:p>
    <w:p w:rsidR="007F28BC" w:rsidRPr="003B03F0" w:rsidRDefault="007F28BC" w:rsidP="007F28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proofErr w:type="gramStart"/>
      <w:r>
        <w:rPr>
          <w:rFonts w:ascii="Calibri" w:hAnsi="Calibri" w:cs="Calibri"/>
          <w:sz w:val="22"/>
          <w:szCs w:val="22"/>
        </w:rPr>
        <w:t>significant</w:t>
      </w:r>
      <w:proofErr w:type="gramEnd"/>
      <w:r>
        <w:rPr>
          <w:rFonts w:ascii="Calibri" w:hAnsi="Calibri" w:cs="Calibri"/>
          <w:sz w:val="22"/>
          <w:szCs w:val="22"/>
        </w:rPr>
        <w:t xml:space="preserve"> point reduction (at least 5.0 points). </w:t>
      </w: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1"/>
        <w:gridCol w:w="3539"/>
        <w:gridCol w:w="4390"/>
      </w:tblGrid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AREA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REQUIREMENTS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TOTAL POSSIBLE POINTS</w:t>
            </w: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FULL ARTICLE PROVIDED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Functional Link</w:t>
            </w:r>
          </w:p>
        </w:tc>
        <w:tc>
          <w:tcPr>
            <w:tcW w:w="4500" w:type="dxa"/>
            <w:shd w:val="clear" w:color="auto" w:fill="auto"/>
          </w:tcPr>
          <w:p w:rsidR="007F28BC" w:rsidRPr="00AE23F1" w:rsidRDefault="007F28BC" w:rsidP="002501DD">
            <w:pPr>
              <w:rPr>
                <w:rFonts w:ascii="Calibri" w:hAnsi="Calibri" w:cs="Calibri"/>
              </w:rPr>
            </w:pPr>
            <w:r w:rsidRPr="00AE23F1">
              <w:rPr>
                <w:rFonts w:ascii="Calibri" w:hAnsi="Calibri" w:cs="Calibri"/>
              </w:rPr>
              <w:t xml:space="preserve">*No review will be graded without a functional link. </w:t>
            </w: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COVER PAGE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(This does not count toward the page totals)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Your name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Course title and section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The name of the journal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Article Title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 xml:space="preserve">The date / edition / page numbers 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Author(s)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.5 points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FORMATTING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Font size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Font style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Margins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Line Spacing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Headers (the labels for each section)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Space after paragraph “off”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1.0 points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ARTICLE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Proper Source (1.5)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Proper Year (1.75)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Proper Age Group (3.25)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6.5 points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ACTUAL LENGTH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SECTION ONE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(When properly formatted)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0   – 1</w:t>
            </w:r>
            <w:r>
              <w:rPr>
                <w:rFonts w:ascii="Calibri" w:hAnsi="Calibri" w:cs="Calibri"/>
                <w:sz w:val="22"/>
                <w:szCs w:val="22"/>
              </w:rPr>
              <w:t>/2</w:t>
            </w:r>
            <w:r w:rsidRPr="003B03F0">
              <w:rPr>
                <w:rFonts w:ascii="Calibri" w:hAnsi="Calibri" w:cs="Calibri"/>
                <w:sz w:val="22"/>
                <w:szCs w:val="22"/>
              </w:rPr>
              <w:t xml:space="preserve"> of a page = 0 points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/2 – 3/4</w:t>
            </w:r>
            <w:r w:rsidRPr="003B03F0">
              <w:rPr>
                <w:rFonts w:ascii="Calibri" w:hAnsi="Calibri" w:cs="Calibri"/>
                <w:sz w:val="22"/>
                <w:szCs w:val="22"/>
              </w:rPr>
              <w:t xml:space="preserve"> page       = 1.0 – 2.0 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3/4 – 1.0 pages</w:t>
            </w:r>
            <w:r w:rsidRPr="003B03F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3B03F0">
              <w:rPr>
                <w:rFonts w:ascii="Calibri" w:hAnsi="Calibri" w:cs="Calibri"/>
                <w:sz w:val="22"/>
                <w:szCs w:val="22"/>
              </w:rPr>
              <w:t xml:space="preserve">   = 2.0 – 3.0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Over 1.0 pages</w:t>
            </w:r>
            <w:r w:rsidRPr="003B03F0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3B03F0">
              <w:rPr>
                <w:rFonts w:ascii="Calibri" w:hAnsi="Calibri" w:cs="Calibri"/>
                <w:sz w:val="22"/>
                <w:szCs w:val="22"/>
              </w:rPr>
              <w:t xml:space="preserve">  = 3.0 – 4.0 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4.0 points</w:t>
            </w: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ACTUAL LENGTH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SECITON TWO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(When properly formatted)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0    – 1/4 of a page = 0 pts.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 xml:space="preserve">1/4 – 1/3 page = 1.0 – 2.0 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1/3 – 1/2 page = 2.0 – 3.0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3.0 points</w:t>
            </w: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THOROUGHNESS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SECTION ONE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Each section fully presented (2.0)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Properly worded (1.0)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3.0 points</w:t>
            </w: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THOROUGHNESS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SECTION TWO</w:t>
            </w: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At least one area applied (.5)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The application is correct (.5)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The application is complete (.5)</w:t>
            </w:r>
          </w:p>
          <w:p w:rsidR="007F28BC" w:rsidRPr="003B03F0" w:rsidRDefault="007F28BC" w:rsidP="002501D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The application is tied to the specific part of the article (.5)</w:t>
            </w: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B03F0">
              <w:rPr>
                <w:rFonts w:ascii="Calibri" w:hAnsi="Calibri" w:cs="Calibri"/>
                <w:sz w:val="22"/>
                <w:szCs w:val="22"/>
              </w:rPr>
              <w:t>2.0 points</w:t>
            </w:r>
          </w:p>
        </w:tc>
      </w:tr>
      <w:tr w:rsidR="007F28BC" w:rsidRPr="003B03F0" w:rsidTr="002501DD">
        <w:tc>
          <w:tcPr>
            <w:tcW w:w="2898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7F28BC" w:rsidRPr="003B03F0" w:rsidRDefault="007F28BC" w:rsidP="002501D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4500" w:type="dxa"/>
            <w:shd w:val="clear" w:color="auto" w:fill="auto"/>
          </w:tcPr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B03F0">
              <w:rPr>
                <w:rFonts w:ascii="Calibri" w:hAnsi="Calibri" w:cs="Calibri"/>
                <w:b/>
                <w:sz w:val="22"/>
                <w:szCs w:val="22"/>
              </w:rPr>
              <w:t>20</w:t>
            </w:r>
          </w:p>
          <w:p w:rsidR="007F28BC" w:rsidRPr="003B03F0" w:rsidRDefault="007F28BC" w:rsidP="002501D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</w:p>
    <w:p w:rsidR="007F28BC" w:rsidRPr="003B03F0" w:rsidRDefault="007F28BC" w:rsidP="007F28BC">
      <w:pPr>
        <w:rPr>
          <w:rFonts w:ascii="Calibri" w:hAnsi="Calibri" w:cs="Calibri"/>
          <w:b/>
          <w:sz w:val="22"/>
          <w:szCs w:val="22"/>
          <w:u w:val="single"/>
        </w:rPr>
      </w:pPr>
    </w:p>
    <w:p w:rsidR="005908B4" w:rsidRDefault="005908B4">
      <w:bookmarkStart w:id="0" w:name="_GoBack"/>
      <w:bookmarkEnd w:id="0"/>
    </w:p>
    <w:sectPr w:rsidR="005908B4" w:rsidSect="007F28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6375B"/>
    <w:multiLevelType w:val="hybridMultilevel"/>
    <w:tmpl w:val="C8D2A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03CAA"/>
    <w:multiLevelType w:val="hybridMultilevel"/>
    <w:tmpl w:val="248C5126"/>
    <w:lvl w:ilvl="0" w:tplc="E07C9F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71693"/>
    <w:multiLevelType w:val="hybridMultilevel"/>
    <w:tmpl w:val="B16C0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B20AA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18E104">
      <w:start w:val="7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EAB0E56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3B1D3C"/>
    <w:multiLevelType w:val="hybridMultilevel"/>
    <w:tmpl w:val="F628F6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4EA276A">
      <w:start w:val="4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317EFA5C">
      <w:start w:val="4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D3FAA836">
      <w:numFmt w:val="bullet"/>
      <w:lvlText w:val="–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A08A8"/>
    <w:multiLevelType w:val="hybridMultilevel"/>
    <w:tmpl w:val="C06A48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B20AA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8BC"/>
    <w:rsid w:val="005908B4"/>
    <w:rsid w:val="007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AD02BB4B-CDFD-46FF-BDF3-BE82141B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8B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CADBA1B4.dotm</Template>
  <TotalTime>1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Montgomery County Community College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Baron</dc:creator>
  <cp:keywords/>
  <dc:description/>
  <cp:lastModifiedBy>Steven Baron</cp:lastModifiedBy>
  <cp:revision>1</cp:revision>
  <dcterms:created xsi:type="dcterms:W3CDTF">2019-08-20T15:50:00Z</dcterms:created>
  <dcterms:modified xsi:type="dcterms:W3CDTF">2019-08-20T15:51:00Z</dcterms:modified>
</cp:coreProperties>
</file>